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8FECF4" w14:textId="77777777" w:rsidR="00841F8D" w:rsidRDefault="00841F8D">
      <w:pPr>
        <w:pStyle w:val="Header"/>
        <w:jc w:val="center"/>
      </w:pPr>
      <w:r>
        <w:rPr>
          <w:rFonts w:ascii="Bookman Old Style" w:hAnsi="Bookman Old Style" w:cs="Arial"/>
          <w:b/>
          <w:bCs/>
          <w:sz w:val="24"/>
        </w:rPr>
        <w:t>Application Form for Membership of Hockley B.C.</w:t>
      </w:r>
    </w:p>
    <w:p w14:paraId="3D8237B7" w14:textId="77777777" w:rsidR="00841F8D" w:rsidRDefault="007A4C39">
      <w:pPr>
        <w:pStyle w:val="Header"/>
        <w:ind w:left="6480" w:firstLine="720"/>
        <w:jc w:val="center"/>
        <w:rPr>
          <w:rFonts w:ascii="Arial" w:hAnsi="Arial" w:cs="Arial"/>
          <w:b/>
          <w:bCs/>
          <w:sz w:val="24"/>
          <w:lang w:val="en-US" w:eastAsia="en-GB"/>
        </w:rPr>
      </w:pPr>
      <w:r>
        <w:pict w14:anchorId="5751AA0E">
          <v:line id="_x0000_s2051" style="position:absolute;left:0;text-align:left;z-index:251658240" from="89.45pt,4.95pt" to="404.45pt,4.95pt" strokeweight=".79mm">
            <v:stroke joinstyle="miter" endcap="square"/>
          </v:line>
        </w:pict>
      </w:r>
    </w:p>
    <w:p w14:paraId="47A0309C" w14:textId="77777777" w:rsidR="00841F8D" w:rsidRDefault="00841F8D">
      <w:pPr>
        <w:pStyle w:val="Header"/>
        <w:ind w:left="6480" w:firstLine="720"/>
        <w:rPr>
          <w:rFonts w:ascii="Arial" w:hAnsi="Arial" w:cs="Arial"/>
          <w:b/>
          <w:bCs/>
          <w:sz w:val="10"/>
        </w:rPr>
      </w:pPr>
    </w:p>
    <w:p w14:paraId="6775B54C" w14:textId="77777777" w:rsidR="00841F8D" w:rsidRDefault="00841F8D">
      <w:pPr>
        <w:pStyle w:val="Header"/>
        <w:rPr>
          <w:rFonts w:ascii="Bookman Old Style" w:hAnsi="Bookman Old Style" w:cs="Arial"/>
          <w:b/>
          <w:bCs/>
          <w:sz w:val="8"/>
        </w:rPr>
      </w:pPr>
      <w:r>
        <w:rPr>
          <w:rFonts w:ascii="Bookman Old Style" w:hAnsi="Bookman Old Style" w:cs="Arial"/>
          <w:b/>
          <w:bCs/>
        </w:rPr>
        <w:t>Dear Sir or Madam</w:t>
      </w:r>
    </w:p>
    <w:p w14:paraId="29B922A4" w14:textId="77777777" w:rsidR="00841F8D" w:rsidRDefault="00841F8D">
      <w:pPr>
        <w:pStyle w:val="Header"/>
        <w:rPr>
          <w:rFonts w:ascii="Bookman Old Style" w:hAnsi="Bookman Old Style" w:cs="Arial"/>
          <w:b/>
          <w:bCs/>
          <w:sz w:val="8"/>
        </w:rPr>
      </w:pPr>
    </w:p>
    <w:p w14:paraId="3E72B4FC" w14:textId="2C7ADCD6" w:rsidR="00841F8D" w:rsidRDefault="00841F8D">
      <w:pPr>
        <w:pStyle w:val="Header"/>
        <w:rPr>
          <w:rFonts w:ascii="Bookman Old Style" w:hAnsi="Bookman Old Style" w:cs="Arial"/>
          <w:b/>
          <w:bCs/>
          <w:sz w:val="8"/>
        </w:rPr>
      </w:pPr>
      <w:r>
        <w:rPr>
          <w:rFonts w:ascii="Bookman Old Style" w:hAnsi="Bookman Old Style" w:cs="Arial"/>
          <w:b/>
          <w:bCs/>
        </w:rPr>
        <w:t>Thank you for your interest in joining Hockley Bowling Club. Please complete the tear off portion of this form as fully as possible</w:t>
      </w:r>
      <w:r w:rsidR="006A3682">
        <w:rPr>
          <w:rFonts w:ascii="Bookman Old Style" w:hAnsi="Bookman Old Style" w:cs="Arial"/>
          <w:b/>
          <w:bCs/>
        </w:rPr>
        <w:t xml:space="preserve"> </w:t>
      </w:r>
      <w:r>
        <w:rPr>
          <w:rFonts w:ascii="Bookman Old Style" w:hAnsi="Bookman Old Style" w:cs="Arial"/>
          <w:b/>
          <w:bCs/>
        </w:rPr>
        <w:t xml:space="preserve">and return it to the Hon. Secretary at the </w:t>
      </w:r>
      <w:r w:rsidR="006A3682">
        <w:rPr>
          <w:rFonts w:ascii="Bookman Old Style" w:hAnsi="Bookman Old Style" w:cs="Arial"/>
          <w:b/>
          <w:bCs/>
        </w:rPr>
        <w:t xml:space="preserve">above </w:t>
      </w:r>
      <w:r>
        <w:rPr>
          <w:rFonts w:ascii="Bookman Old Style" w:hAnsi="Bookman Old Style" w:cs="Arial"/>
          <w:b/>
          <w:bCs/>
        </w:rPr>
        <w:t xml:space="preserve">address. </w:t>
      </w:r>
      <w:r w:rsidR="00206EC6">
        <w:rPr>
          <w:rFonts w:ascii="Bookman Old Style" w:hAnsi="Bookman Old Style" w:cs="Arial"/>
          <w:b/>
          <w:bCs/>
        </w:rPr>
        <w:t xml:space="preserve">Please ensure you have signed the GDPR section. </w:t>
      </w:r>
      <w:r w:rsidR="00155A5A">
        <w:rPr>
          <w:rFonts w:ascii="Bookman Old Style" w:hAnsi="Bookman Old Style" w:cs="Arial"/>
          <w:b/>
          <w:bCs/>
        </w:rPr>
        <w:t xml:space="preserve">Please complete a separate form for </w:t>
      </w:r>
      <w:r w:rsidR="00D32011">
        <w:rPr>
          <w:rFonts w:ascii="Bookman Old Style" w:hAnsi="Bookman Old Style" w:cs="Arial"/>
          <w:b/>
          <w:bCs/>
        </w:rPr>
        <w:t xml:space="preserve">partner </w:t>
      </w:r>
      <w:r w:rsidR="004E18D6">
        <w:rPr>
          <w:rFonts w:ascii="Bookman Old Style" w:hAnsi="Bookman Old Style" w:cs="Arial"/>
          <w:b/>
          <w:bCs/>
        </w:rPr>
        <w:t>if applicable</w:t>
      </w:r>
    </w:p>
    <w:p w14:paraId="5196055B" w14:textId="77777777" w:rsidR="00841F8D" w:rsidRDefault="00841F8D">
      <w:pPr>
        <w:pStyle w:val="Header"/>
        <w:rPr>
          <w:rFonts w:ascii="Bookman Old Style" w:hAnsi="Bookman Old Style" w:cs="Arial"/>
          <w:b/>
          <w:bCs/>
          <w:sz w:val="8"/>
        </w:rPr>
      </w:pPr>
    </w:p>
    <w:p w14:paraId="03585DC9" w14:textId="77777777" w:rsidR="00841F8D" w:rsidRDefault="00841F8D">
      <w:pPr>
        <w:pStyle w:val="Header"/>
        <w:rPr>
          <w:rFonts w:ascii="Bookman Old Style" w:hAnsi="Bookman Old Style" w:cs="Arial"/>
          <w:b/>
          <w:bCs/>
          <w:sz w:val="8"/>
        </w:rPr>
      </w:pPr>
      <w:r>
        <w:rPr>
          <w:rFonts w:ascii="Bookman Old Style" w:hAnsi="Bookman Old Style" w:cs="Arial"/>
          <w:b/>
          <w:bCs/>
        </w:rPr>
        <w:t>Upon receipt, it will be acknowledged and then added to the list of current applicants for consideration at the next appropriate membership meeting.</w:t>
      </w:r>
    </w:p>
    <w:p w14:paraId="7012A6CF" w14:textId="77777777" w:rsidR="00841F8D" w:rsidRDefault="00841F8D">
      <w:pPr>
        <w:pStyle w:val="Header"/>
        <w:rPr>
          <w:rFonts w:ascii="Bookman Old Style" w:hAnsi="Bookman Old Style" w:cs="Arial"/>
          <w:b/>
          <w:bCs/>
          <w:sz w:val="8"/>
        </w:rPr>
      </w:pPr>
    </w:p>
    <w:p w14:paraId="16963549" w14:textId="77777777" w:rsidR="00841F8D" w:rsidRDefault="00841F8D">
      <w:pPr>
        <w:pStyle w:val="Head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Yours sincerely,</w:t>
      </w:r>
    </w:p>
    <w:p w14:paraId="00069C38" w14:textId="77777777" w:rsidR="00594DA9" w:rsidRDefault="00EA16B8">
      <w:pPr>
        <w:pStyle w:val="Head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Derek Hutchinson</w:t>
      </w:r>
      <w:r w:rsidR="00FF3D57">
        <w:rPr>
          <w:rFonts w:ascii="Bookman Old Style" w:hAnsi="Bookman Old Style" w:cs="Arial"/>
          <w:b/>
          <w:bCs/>
        </w:rPr>
        <w:t xml:space="preserve"> </w:t>
      </w:r>
      <w:r w:rsidR="00D52717">
        <w:rPr>
          <w:rFonts w:ascii="Bookman Old Style" w:hAnsi="Bookman Old Style" w:cs="Arial"/>
          <w:b/>
          <w:bCs/>
        </w:rPr>
        <w:t>(</w:t>
      </w:r>
      <w:r>
        <w:rPr>
          <w:rFonts w:ascii="Bookman Old Style" w:hAnsi="Bookman Old Style" w:cs="Arial"/>
          <w:b/>
          <w:bCs/>
        </w:rPr>
        <w:t>Membership</w:t>
      </w:r>
      <w:r w:rsidR="000F2EAC">
        <w:rPr>
          <w:rFonts w:ascii="Bookman Old Style" w:hAnsi="Bookman Old Style" w:cs="Arial"/>
          <w:b/>
          <w:bCs/>
        </w:rPr>
        <w:t xml:space="preserve"> </w:t>
      </w:r>
      <w:r w:rsidR="00841F8D">
        <w:rPr>
          <w:rFonts w:ascii="Bookman Old Style" w:hAnsi="Bookman Old Style" w:cs="Arial"/>
          <w:b/>
          <w:bCs/>
        </w:rPr>
        <w:t>Secretary)</w:t>
      </w:r>
    </w:p>
    <w:p w14:paraId="7AEA5634" w14:textId="795E8730" w:rsidR="007929EB" w:rsidRPr="007929EB" w:rsidRDefault="007A4C39">
      <w:pPr>
        <w:pStyle w:val="Header"/>
      </w:pPr>
      <w:r>
        <w:rPr>
          <w:rFonts w:ascii="Arial" w:hAnsi="Arial" w:cs="Arial"/>
          <w:b/>
          <w:bCs/>
          <w:sz w:val="16"/>
        </w:rPr>
        <w:pict w14:anchorId="72F5C57B">
          <v:line id="_x0000_s2050" style="position:absolute;z-index:251657216;mso-position-horizontal-relative:text;mso-position-vertical-relative:text" from="-9.55pt,9.6pt" to="503.45pt,9.6pt" strokeweight=".26mm">
            <v:stroke dashstyle="dash" joinstyle="miter" endcap="square"/>
          </v:line>
        </w:pict>
      </w:r>
      <w:r w:rsidR="00855786">
        <w:tab/>
      </w:r>
      <w:r w:rsidR="00855786">
        <w:tab/>
      </w:r>
      <w:r w:rsidR="00855786">
        <w:tab/>
      </w:r>
      <w:r w:rsidR="00855786">
        <w:tab/>
      </w:r>
      <w:r w:rsidR="00855786">
        <w:tab/>
      </w:r>
      <w:r w:rsidR="00855786">
        <w:tab/>
      </w:r>
      <w:r w:rsidR="00855786">
        <w:tab/>
      </w:r>
      <w:r w:rsidR="00855786">
        <w:tab/>
      </w:r>
      <w:r w:rsidR="00855786">
        <w:tab/>
      </w:r>
      <w:r w:rsidR="00855786">
        <w:tab/>
      </w:r>
      <w:r w:rsidR="00855786">
        <w:tab/>
        <w:t>DO NOT DETACH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178"/>
      </w:tblGrid>
      <w:tr w:rsidR="00841F8D" w14:paraId="58D49657" w14:textId="77777777" w:rsidTr="00003242">
        <w:trPr>
          <w:trHeight w:val="372"/>
        </w:trPr>
        <w:tc>
          <w:tcPr>
            <w:tcW w:w="101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FB6F4A7" w14:textId="77777777" w:rsidR="00FF3D57" w:rsidRPr="00057628" w:rsidRDefault="00FF3D57">
            <w:pPr>
              <w:pStyle w:val="Header"/>
              <w:rPr>
                <w:color w:val="000000"/>
                <w:sz w:val="16"/>
                <w:szCs w:val="16"/>
              </w:rPr>
            </w:pPr>
            <w:r w:rsidRPr="00057628">
              <w:rPr>
                <w:rFonts w:ascii="Bookman Old Style" w:hAnsi="Bookman Old Style" w:cs="Arial"/>
                <w:bCs/>
                <w:color w:val="000000"/>
                <w:sz w:val="22"/>
                <w:szCs w:val="22"/>
              </w:rPr>
              <w:t>Date of Application:</w:t>
            </w:r>
          </w:p>
        </w:tc>
      </w:tr>
    </w:tbl>
    <w:p w14:paraId="6E986231" w14:textId="77777777" w:rsidR="00841F8D" w:rsidRDefault="00841F8D">
      <w:pPr>
        <w:pStyle w:val="Header"/>
        <w:jc w:val="center"/>
        <w:rPr>
          <w:rFonts w:ascii="Arial" w:hAnsi="Arial" w:cs="Arial"/>
          <w:b/>
          <w:bCs/>
          <w:sz w:val="10"/>
        </w:rPr>
      </w:pPr>
    </w:p>
    <w:p w14:paraId="66FBE2CA" w14:textId="77777777" w:rsidR="00841F8D" w:rsidRDefault="00841F8D">
      <w:pPr>
        <w:pStyle w:val="Header"/>
        <w:jc w:val="center"/>
        <w:rPr>
          <w:rFonts w:ascii="Arial" w:hAnsi="Arial" w:cs="Arial"/>
          <w:b/>
          <w:bCs/>
        </w:rPr>
      </w:pPr>
      <w:r>
        <w:rPr>
          <w:rFonts w:ascii="Bookman Old Style" w:hAnsi="Bookman Old Style" w:cs="Arial"/>
          <w:b/>
          <w:bCs/>
          <w:sz w:val="28"/>
        </w:rPr>
        <w:t>Application Form for Membership of Hockley Bowling Club</w:t>
      </w:r>
    </w:p>
    <w:p w14:paraId="68385C49" w14:textId="77777777" w:rsidR="00841F8D" w:rsidRDefault="00841F8D">
      <w:pPr>
        <w:pStyle w:val="Header"/>
        <w:jc w:val="center"/>
        <w:rPr>
          <w:rFonts w:ascii="Arial" w:hAnsi="Arial" w:cs="Arial"/>
          <w:b/>
          <w:bCs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069"/>
        <w:gridCol w:w="5099"/>
      </w:tblGrid>
      <w:tr w:rsidR="00841F8D" w14:paraId="2978809C" w14:textId="77777777" w:rsidTr="00EB4525">
        <w:trPr>
          <w:trHeight w:val="413"/>
        </w:trPr>
        <w:tc>
          <w:tcPr>
            <w:tcW w:w="50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53954DA" w14:textId="77777777" w:rsidR="00841F8D" w:rsidRDefault="00841F8D">
            <w:pPr>
              <w:pStyle w:val="Header"/>
              <w:jc w:val="center"/>
            </w:pPr>
            <w:r>
              <w:rPr>
                <w:rFonts w:ascii="Bookman Old Style" w:hAnsi="Bookman Old Style" w:cs="Arial"/>
                <w:b/>
                <w:bCs/>
              </w:rPr>
              <w:t xml:space="preserve">Personal Details </w:t>
            </w:r>
          </w:p>
        </w:tc>
        <w:tc>
          <w:tcPr>
            <w:tcW w:w="50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3792476" w14:textId="40B5DC5F" w:rsidR="00841F8D" w:rsidRPr="000510EB" w:rsidRDefault="000C1143">
            <w:pPr>
              <w:pStyle w:val="Header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0C1143">
              <w:rPr>
                <w:b/>
                <w:bCs/>
                <w:color w:val="FF0000"/>
                <w:sz w:val="56"/>
                <w:szCs w:val="56"/>
              </w:rPr>
              <w:t>GDPR</w:t>
            </w:r>
          </w:p>
        </w:tc>
      </w:tr>
      <w:tr w:rsidR="00841F8D" w14:paraId="305B3719" w14:textId="77777777" w:rsidTr="00EB4525">
        <w:trPr>
          <w:trHeight w:val="419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EEAADED" w14:textId="42868ED4" w:rsidR="00841F8D" w:rsidRDefault="00841F8D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Title           Surname</w:t>
            </w:r>
          </w:p>
        </w:tc>
        <w:tc>
          <w:tcPr>
            <w:tcW w:w="5099" w:type="dxa"/>
            <w:tcBorders>
              <w:left w:val="double" w:sz="4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5C1F1AFD" w14:textId="1C7F31F6" w:rsidR="00841F8D" w:rsidRDefault="00841F8D">
            <w:pPr>
              <w:pStyle w:val="Header"/>
            </w:pPr>
          </w:p>
        </w:tc>
      </w:tr>
      <w:tr w:rsidR="00841F8D" w14:paraId="1290EC01" w14:textId="77777777" w:rsidTr="00EB4525">
        <w:trPr>
          <w:trHeight w:val="405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65D9618" w14:textId="77777777" w:rsidR="00841F8D" w:rsidRDefault="00841F8D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First Names</w:t>
            </w:r>
          </w:p>
        </w:tc>
        <w:tc>
          <w:tcPr>
            <w:tcW w:w="509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F53F2A8" w14:textId="715D714A" w:rsidR="00841F8D" w:rsidRPr="00EB4525" w:rsidRDefault="00EB4525">
            <w:pPr>
              <w:pStyle w:val="Header"/>
              <w:rPr>
                <w:b/>
                <w:bCs/>
              </w:rPr>
            </w:pPr>
            <w:r w:rsidRPr="00EB4525">
              <w:rPr>
                <w:b/>
                <w:bCs/>
                <w:sz w:val="40"/>
                <w:szCs w:val="40"/>
              </w:rPr>
              <w:t>Compulsory m</w:t>
            </w:r>
            <w:r>
              <w:rPr>
                <w:b/>
                <w:bCs/>
                <w:sz w:val="40"/>
                <w:szCs w:val="40"/>
              </w:rPr>
              <w:t>u</w:t>
            </w:r>
            <w:r w:rsidRPr="00EB4525">
              <w:rPr>
                <w:b/>
                <w:bCs/>
                <w:sz w:val="40"/>
                <w:szCs w:val="40"/>
              </w:rPr>
              <w:t>st sign</w:t>
            </w:r>
          </w:p>
        </w:tc>
      </w:tr>
      <w:tr w:rsidR="00841F8D" w14:paraId="149CCAC7" w14:textId="77777777" w:rsidTr="00EB4525">
        <w:trPr>
          <w:trHeight w:val="426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CBA9517" w14:textId="77777777" w:rsidR="00841F8D" w:rsidRDefault="00841F8D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Full Address</w:t>
            </w:r>
          </w:p>
        </w:tc>
        <w:tc>
          <w:tcPr>
            <w:tcW w:w="5099" w:type="dxa"/>
            <w:tcBorders>
              <w:top w:val="single" w:sz="4" w:space="0" w:color="000000"/>
              <w:left w:val="double" w:sz="4" w:space="0" w:color="auto"/>
              <w:right w:val="single" w:sz="12" w:space="0" w:color="000000"/>
            </w:tcBorders>
            <w:vAlign w:val="center"/>
          </w:tcPr>
          <w:p w14:paraId="7CF66C11" w14:textId="021E65E3" w:rsidR="00841F8D" w:rsidRDefault="00841F8D">
            <w:pPr>
              <w:pStyle w:val="Header"/>
            </w:pPr>
          </w:p>
        </w:tc>
      </w:tr>
      <w:tr w:rsidR="00841F8D" w14:paraId="458C5DE0" w14:textId="77777777" w:rsidTr="00EB4525">
        <w:trPr>
          <w:trHeight w:val="417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</w:tcPr>
          <w:p w14:paraId="5E1BFED8" w14:textId="77777777" w:rsidR="00841F8D" w:rsidRDefault="00841F8D">
            <w:pPr>
              <w:pStyle w:val="Header"/>
              <w:snapToGrid w:val="0"/>
            </w:pP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</w:tcPr>
          <w:p w14:paraId="730C9A67" w14:textId="77777777" w:rsidR="00841F8D" w:rsidRDefault="00841F8D">
            <w:pPr>
              <w:pStyle w:val="Header"/>
              <w:snapToGrid w:val="0"/>
            </w:pPr>
          </w:p>
        </w:tc>
      </w:tr>
      <w:tr w:rsidR="00841F8D" w14:paraId="119B1B76" w14:textId="77777777" w:rsidTr="00EB4525">
        <w:trPr>
          <w:trHeight w:val="409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</w:tcPr>
          <w:p w14:paraId="34FA28FA" w14:textId="77777777" w:rsidR="00841F8D" w:rsidRDefault="00841F8D">
            <w:pPr>
              <w:pStyle w:val="Header"/>
              <w:snapToGrid w:val="0"/>
            </w:pP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</w:tcPr>
          <w:p w14:paraId="7C02C70C" w14:textId="77777777" w:rsidR="00841F8D" w:rsidRDefault="00841F8D">
            <w:pPr>
              <w:pStyle w:val="Header"/>
              <w:snapToGrid w:val="0"/>
            </w:pPr>
          </w:p>
        </w:tc>
      </w:tr>
      <w:tr w:rsidR="006A3682" w14:paraId="1E13E5D9" w14:textId="77777777" w:rsidTr="00EB4525">
        <w:trPr>
          <w:trHeight w:val="409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6793A57" w14:textId="77777777" w:rsidR="006A3682" w:rsidRDefault="006A3682" w:rsidP="006A3682">
            <w:pPr>
              <w:pStyle w:val="Header"/>
              <w:snapToGrid w:val="0"/>
            </w:pPr>
            <w:r>
              <w:rPr>
                <w:rFonts w:ascii="Bookman Old Style" w:hAnsi="Bookman Old Style" w:cs="Arial"/>
                <w:b/>
                <w:bCs/>
              </w:rPr>
              <w:t xml:space="preserve">Post Code                                </w:t>
            </w: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BFBF1E" w14:textId="28D02330" w:rsidR="006A3682" w:rsidRDefault="006A3682" w:rsidP="006A3682">
            <w:pPr>
              <w:pStyle w:val="Header"/>
              <w:snapToGrid w:val="0"/>
            </w:pPr>
          </w:p>
        </w:tc>
      </w:tr>
      <w:tr w:rsidR="006A3682" w14:paraId="1BD10A24" w14:textId="77777777" w:rsidTr="00EB4525">
        <w:trPr>
          <w:trHeight w:val="415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C658AB9" w14:textId="77777777" w:rsidR="006A3682" w:rsidRDefault="006A3682" w:rsidP="006A3682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Telephone Number</w:t>
            </w: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87D3B1" w14:textId="53E2B34A" w:rsidR="006A3682" w:rsidRDefault="006A3682" w:rsidP="006A3682">
            <w:pPr>
              <w:pStyle w:val="Header"/>
            </w:pPr>
          </w:p>
        </w:tc>
      </w:tr>
      <w:tr w:rsidR="006A3682" w14:paraId="456F076A" w14:textId="77777777" w:rsidTr="00EB4525">
        <w:trPr>
          <w:trHeight w:val="422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D7EBC94" w14:textId="77777777" w:rsidR="006A3682" w:rsidRPr="006A3682" w:rsidRDefault="006A3682" w:rsidP="006A3682">
            <w:pPr>
              <w:pStyle w:val="Header"/>
              <w:rPr>
                <w:rFonts w:ascii="Bookman Old Style" w:hAnsi="Bookman Old Style"/>
                <w:b/>
              </w:rPr>
            </w:pPr>
            <w:r w:rsidRPr="006A3682">
              <w:rPr>
                <w:rFonts w:ascii="Bookman Old Style" w:hAnsi="Bookman Old Style"/>
                <w:b/>
              </w:rPr>
              <w:t>Mobile Number</w:t>
            </w: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1547C4" w14:textId="3B050955" w:rsidR="006A3682" w:rsidRPr="006A3682" w:rsidRDefault="006A3682" w:rsidP="006A3682">
            <w:pPr>
              <w:pStyle w:val="Header"/>
              <w:rPr>
                <w:rFonts w:ascii="Bookman Old Style" w:hAnsi="Bookman Old Style"/>
                <w:b/>
              </w:rPr>
            </w:pPr>
          </w:p>
        </w:tc>
      </w:tr>
      <w:tr w:rsidR="006A3682" w14:paraId="59FC00F0" w14:textId="77777777" w:rsidTr="00EB4525">
        <w:trPr>
          <w:trHeight w:val="414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F7C45D9" w14:textId="77777777" w:rsidR="006A3682" w:rsidRDefault="006A3682" w:rsidP="006A3682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E-Mail address</w:t>
            </w: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907597" w14:textId="4B43C77D" w:rsidR="006A3682" w:rsidRDefault="006A3682" w:rsidP="006A3682">
            <w:pPr>
              <w:pStyle w:val="Header"/>
            </w:pPr>
          </w:p>
        </w:tc>
      </w:tr>
      <w:tr w:rsidR="006A3682" w14:paraId="15968E2A" w14:textId="77777777" w:rsidTr="00EB4525">
        <w:trPr>
          <w:trHeight w:val="419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3BCE45C" w14:textId="77777777" w:rsidR="006A3682" w:rsidRDefault="006A3682" w:rsidP="006A3682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Date of birth</w:t>
            </w: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9169D9" w14:textId="636A2797" w:rsidR="006A3682" w:rsidRDefault="006A3682" w:rsidP="006A3682">
            <w:pPr>
              <w:pStyle w:val="Header"/>
            </w:pPr>
          </w:p>
        </w:tc>
      </w:tr>
      <w:tr w:rsidR="006A3682" w14:paraId="2BC2743D" w14:textId="77777777" w:rsidTr="00EB4525">
        <w:trPr>
          <w:trHeight w:val="411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BD89D20" w14:textId="77777777" w:rsidR="006A3682" w:rsidRDefault="006A3682" w:rsidP="006A3682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Proposed</w:t>
            </w: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10B37C" w14:textId="7A7DC131" w:rsidR="006A3682" w:rsidRDefault="006A3682" w:rsidP="006A3682">
            <w:pPr>
              <w:pStyle w:val="Header"/>
            </w:pPr>
          </w:p>
        </w:tc>
      </w:tr>
      <w:tr w:rsidR="006A3682" w14:paraId="229CFC93" w14:textId="77777777" w:rsidTr="00EB4525">
        <w:trPr>
          <w:trHeight w:val="417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DF219FB" w14:textId="77777777" w:rsidR="006A3682" w:rsidRDefault="006A3682" w:rsidP="006A3682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Seconded</w:t>
            </w: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DB9983" w14:textId="0248D670" w:rsidR="006A3682" w:rsidRDefault="006A3682" w:rsidP="006A3682">
            <w:pPr>
              <w:pStyle w:val="Header"/>
            </w:pPr>
          </w:p>
        </w:tc>
      </w:tr>
      <w:tr w:rsidR="006A3682" w14:paraId="00BF7805" w14:textId="77777777" w:rsidTr="00EB4525">
        <w:trPr>
          <w:trHeight w:val="423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B925FE7" w14:textId="77777777" w:rsidR="006A3682" w:rsidRDefault="006A3682" w:rsidP="006A3682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Bowling experience</w:t>
            </w: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760C37" w14:textId="3F5739DD" w:rsidR="006A3682" w:rsidRDefault="006A3682" w:rsidP="006A3682">
            <w:pPr>
              <w:pStyle w:val="Header"/>
            </w:pPr>
          </w:p>
        </w:tc>
      </w:tr>
      <w:tr w:rsidR="006A3682" w14:paraId="732E2585" w14:textId="77777777" w:rsidTr="00EB4525">
        <w:trPr>
          <w:trHeight w:val="415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C6C09B8" w14:textId="77777777" w:rsidR="006A3682" w:rsidRDefault="006A3682" w:rsidP="006A3682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Previous Club’s</w:t>
            </w: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7BDB0A2" w14:textId="1053AF74" w:rsidR="006A3682" w:rsidRDefault="006A3682" w:rsidP="006A3682">
            <w:pPr>
              <w:pStyle w:val="Header"/>
            </w:pPr>
          </w:p>
        </w:tc>
      </w:tr>
      <w:tr w:rsidR="006A3682" w14:paraId="35DFEF6D" w14:textId="77777777" w:rsidTr="00EB4525">
        <w:trPr>
          <w:trHeight w:val="407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C624405" w14:textId="77777777" w:rsidR="006A3682" w:rsidRDefault="006A3682" w:rsidP="006A3682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Number of years bowling</w:t>
            </w:r>
          </w:p>
        </w:tc>
        <w:tc>
          <w:tcPr>
            <w:tcW w:w="509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D85273" w14:textId="757EA94A" w:rsidR="006A3682" w:rsidRDefault="006A3682" w:rsidP="006A3682">
            <w:pPr>
              <w:pStyle w:val="Header"/>
            </w:pPr>
          </w:p>
        </w:tc>
      </w:tr>
      <w:tr w:rsidR="006A3682" w14:paraId="15ECF867" w14:textId="77777777" w:rsidTr="00EB4525">
        <w:trPr>
          <w:trHeight w:val="407"/>
        </w:trPr>
        <w:tc>
          <w:tcPr>
            <w:tcW w:w="50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ouble" w:sz="4" w:space="0" w:color="auto"/>
            </w:tcBorders>
            <w:vAlign w:val="center"/>
          </w:tcPr>
          <w:p w14:paraId="6AF106EE" w14:textId="77777777" w:rsidR="006A3682" w:rsidRDefault="006A3682" w:rsidP="006A3682">
            <w:pPr>
              <w:pStyle w:val="Header"/>
            </w:pPr>
            <w:r>
              <w:rPr>
                <w:rFonts w:ascii="Bookman Old Style" w:hAnsi="Bookman Old Style" w:cs="Arial"/>
                <w:b/>
                <w:bCs/>
              </w:rPr>
              <w:t>Preferred position</w:t>
            </w:r>
          </w:p>
        </w:tc>
        <w:tc>
          <w:tcPr>
            <w:tcW w:w="5099" w:type="dxa"/>
            <w:tcBorders>
              <w:left w:val="doub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BA3CC9A" w14:textId="789F9FA1" w:rsidR="006A3682" w:rsidRDefault="006A3682" w:rsidP="006A3682">
            <w:pPr>
              <w:pStyle w:val="Header"/>
            </w:pPr>
          </w:p>
        </w:tc>
      </w:tr>
    </w:tbl>
    <w:p w14:paraId="3F0253B2" w14:textId="11D033EB" w:rsidR="00841F8D" w:rsidRDefault="00841F8D">
      <w:pPr>
        <w:pStyle w:val="Header"/>
        <w:rPr>
          <w:rFonts w:ascii="Bookman Old Style" w:hAnsi="Bookman Old Style" w:cs="Arial"/>
          <w:b/>
          <w:bCs/>
          <w:sz w:val="22"/>
          <w:u w:val="single"/>
        </w:rPr>
      </w:pPr>
      <w:r>
        <w:rPr>
          <w:rFonts w:ascii="Bookman Old Style" w:hAnsi="Bookman Old Style" w:cs="Arial"/>
          <w:b/>
          <w:bCs/>
          <w:sz w:val="22"/>
          <w:u w:val="single"/>
        </w:rPr>
        <w:t>As a member of Hockley Bowling Club, I would pay an entry fee, (currentl</w:t>
      </w:r>
      <w:r w:rsidR="00554E42">
        <w:rPr>
          <w:rFonts w:ascii="Bookman Old Style" w:hAnsi="Bookman Old Style" w:cs="Arial"/>
          <w:b/>
          <w:bCs/>
          <w:sz w:val="22"/>
          <w:u w:val="single"/>
        </w:rPr>
        <w:t>y £</w:t>
      </w:r>
      <w:r w:rsidR="00EA16B8">
        <w:rPr>
          <w:rFonts w:ascii="Bookman Old Style" w:hAnsi="Bookman Old Style" w:cs="Arial"/>
          <w:b/>
          <w:bCs/>
          <w:sz w:val="22"/>
          <w:u w:val="single"/>
        </w:rPr>
        <w:t>10</w:t>
      </w:r>
      <w:r>
        <w:rPr>
          <w:rFonts w:ascii="Bookman Old Style" w:hAnsi="Bookman Old Style" w:cs="Arial"/>
          <w:b/>
          <w:bCs/>
          <w:sz w:val="22"/>
          <w:u w:val="single"/>
        </w:rPr>
        <w:t>0) and an a</w:t>
      </w:r>
      <w:r w:rsidR="00554E42">
        <w:rPr>
          <w:rFonts w:ascii="Bookman Old Style" w:hAnsi="Bookman Old Style" w:cs="Arial"/>
          <w:b/>
          <w:bCs/>
          <w:sz w:val="22"/>
          <w:u w:val="single"/>
        </w:rPr>
        <w:t>nnual subscription (Currently £</w:t>
      </w:r>
      <w:r w:rsidR="00EA16B8">
        <w:rPr>
          <w:rFonts w:ascii="Bookman Old Style" w:hAnsi="Bookman Old Style" w:cs="Arial"/>
          <w:b/>
          <w:bCs/>
          <w:sz w:val="22"/>
          <w:u w:val="single"/>
        </w:rPr>
        <w:t>10</w:t>
      </w:r>
      <w:r>
        <w:rPr>
          <w:rFonts w:ascii="Bookman Old Style" w:hAnsi="Bookman Old Style" w:cs="Arial"/>
          <w:b/>
          <w:bCs/>
          <w:sz w:val="22"/>
          <w:u w:val="single"/>
        </w:rPr>
        <w:t>0).            Mr</w:t>
      </w:r>
      <w:r w:rsidR="00EA16B8">
        <w:rPr>
          <w:rFonts w:ascii="Bookman Old Style" w:hAnsi="Bookman Old Style" w:cs="Arial"/>
          <w:b/>
          <w:bCs/>
          <w:sz w:val="22"/>
          <w:u w:val="single"/>
        </w:rPr>
        <w:t xml:space="preserve">. D. Hutchinson </w:t>
      </w:r>
      <w:r w:rsidR="00FF3D57">
        <w:rPr>
          <w:rFonts w:ascii="Bookman Old Style" w:hAnsi="Bookman Old Style" w:cs="Arial"/>
          <w:b/>
          <w:bCs/>
          <w:sz w:val="22"/>
          <w:u w:val="single"/>
        </w:rPr>
        <w:t xml:space="preserve"> </w:t>
      </w:r>
      <w:r>
        <w:rPr>
          <w:rFonts w:ascii="Bookman Old Style" w:hAnsi="Bookman Old Style" w:cs="Arial"/>
          <w:b/>
          <w:bCs/>
          <w:sz w:val="22"/>
          <w:u w:val="single"/>
        </w:rPr>
        <w:t>(</w:t>
      </w:r>
      <w:r w:rsidR="00EA16B8">
        <w:rPr>
          <w:rFonts w:ascii="Bookman Old Style" w:hAnsi="Bookman Old Style" w:cs="Arial"/>
          <w:b/>
          <w:bCs/>
          <w:sz w:val="22"/>
          <w:u w:val="single"/>
        </w:rPr>
        <w:t xml:space="preserve">Membership </w:t>
      </w:r>
      <w:r>
        <w:rPr>
          <w:rFonts w:ascii="Bookman Old Style" w:hAnsi="Bookman Old Style" w:cs="Arial"/>
          <w:b/>
          <w:bCs/>
          <w:sz w:val="22"/>
          <w:u w:val="single"/>
        </w:rPr>
        <w:t>Secretary)</w:t>
      </w:r>
    </w:p>
    <w:p w14:paraId="4788E2FE" w14:textId="77777777" w:rsidR="00057E32" w:rsidRDefault="00057E32">
      <w:pPr>
        <w:pStyle w:val="Header"/>
        <w:rPr>
          <w:rFonts w:ascii="Bookman Old Style" w:hAnsi="Bookman Old Style" w:cs="Arial"/>
          <w:b/>
          <w:bCs/>
          <w:sz w:val="22"/>
          <w:u w:val="single"/>
        </w:rPr>
      </w:pPr>
    </w:p>
    <w:p w14:paraId="616C0C0B" w14:textId="77777777" w:rsidR="00057E32" w:rsidRDefault="00057E32">
      <w:pPr>
        <w:pStyle w:val="Header"/>
        <w:rPr>
          <w:rFonts w:ascii="Bookman Old Style" w:hAnsi="Bookman Old Style" w:cs="Arial"/>
          <w:b/>
          <w:bCs/>
          <w:sz w:val="22"/>
          <w:u w:val="single"/>
        </w:rPr>
      </w:pPr>
    </w:p>
    <w:p w14:paraId="4FC27278" w14:textId="77777777" w:rsidR="00057E32" w:rsidRDefault="00057E32">
      <w:pPr>
        <w:pStyle w:val="Header"/>
        <w:rPr>
          <w:rFonts w:ascii="Bookman Old Style" w:hAnsi="Bookman Old Style" w:cs="Arial"/>
          <w:b/>
          <w:bCs/>
          <w:sz w:val="22"/>
          <w:u w:val="single"/>
        </w:rPr>
      </w:pPr>
    </w:p>
    <w:p w14:paraId="476218DD" w14:textId="77777777" w:rsidR="00057E32" w:rsidRDefault="00057E32">
      <w:pPr>
        <w:pStyle w:val="Header"/>
        <w:rPr>
          <w:rFonts w:ascii="Bookman Old Style" w:hAnsi="Bookman Old Style" w:cs="Arial"/>
          <w:b/>
          <w:bCs/>
          <w:sz w:val="22"/>
          <w:u w:val="single"/>
        </w:rPr>
      </w:pPr>
    </w:p>
    <w:p w14:paraId="2D180FE3" w14:textId="77777777" w:rsidR="00057E32" w:rsidRDefault="00057E32">
      <w:pPr>
        <w:pStyle w:val="Header"/>
        <w:rPr>
          <w:rFonts w:ascii="Bookman Old Style" w:hAnsi="Bookman Old Style" w:cs="Arial"/>
          <w:b/>
          <w:bCs/>
          <w:sz w:val="22"/>
          <w:u w:val="single"/>
        </w:rPr>
      </w:pPr>
    </w:p>
    <w:p w14:paraId="4713682B" w14:textId="77777777" w:rsidR="00057E32" w:rsidRDefault="00057E32">
      <w:pPr>
        <w:pStyle w:val="Header"/>
        <w:rPr>
          <w:rFonts w:ascii="Bookman Old Style" w:hAnsi="Bookman Old Style" w:cs="Arial"/>
          <w:b/>
          <w:bCs/>
          <w:sz w:val="22"/>
          <w:u w:val="single"/>
        </w:rPr>
      </w:pPr>
    </w:p>
    <w:p w14:paraId="0AF94881" w14:textId="77777777" w:rsidR="00057E32" w:rsidRPr="003D31F6" w:rsidRDefault="00057E32">
      <w:pPr>
        <w:pStyle w:val="Header"/>
        <w:rPr>
          <w:rFonts w:ascii="Bookman Old Style" w:hAnsi="Bookman Old Style" w:cs="Arial"/>
          <w:b/>
          <w:bCs/>
          <w:sz w:val="22"/>
        </w:rPr>
      </w:pPr>
    </w:p>
    <w:p w14:paraId="17FEFD92" w14:textId="5830414B" w:rsidR="00057E32" w:rsidRPr="003D31F6" w:rsidRDefault="00057E32">
      <w:pPr>
        <w:pStyle w:val="Header"/>
        <w:rPr>
          <w:rFonts w:ascii="Amasis MT Pro Black" w:hAnsi="Amasis MT Pro Black" w:cs="Arial"/>
          <w:sz w:val="28"/>
          <w:szCs w:val="28"/>
        </w:rPr>
      </w:pPr>
      <w:r w:rsidRPr="003D31F6">
        <w:rPr>
          <w:rFonts w:ascii="Amasis MT Pro Black" w:hAnsi="Amasis MT Pro Black" w:cs="Arial"/>
          <w:sz w:val="28"/>
          <w:szCs w:val="28"/>
        </w:rPr>
        <w:t>New Member Applicant Name:</w:t>
      </w:r>
    </w:p>
    <w:p w14:paraId="1C0D03B3" w14:textId="77777777" w:rsidR="00057E32" w:rsidRDefault="00057E32">
      <w:pPr>
        <w:pStyle w:val="Header"/>
        <w:rPr>
          <w:rFonts w:ascii="Amasis MT Pro Black" w:hAnsi="Amasis MT Pro Black"/>
          <w:sz w:val="28"/>
          <w:szCs w:val="28"/>
        </w:rPr>
      </w:pPr>
    </w:p>
    <w:p w14:paraId="13D3E149" w14:textId="77777777" w:rsidR="003D31F6" w:rsidRDefault="003D31F6">
      <w:pPr>
        <w:pStyle w:val="Header"/>
        <w:rPr>
          <w:rFonts w:ascii="Amasis MT Pro Black" w:hAnsi="Amasis MT Pro Black"/>
          <w:sz w:val="28"/>
          <w:szCs w:val="28"/>
        </w:rPr>
      </w:pPr>
    </w:p>
    <w:p w14:paraId="544E32F8" w14:textId="77777777" w:rsidR="003D31F6" w:rsidRPr="003D31F6" w:rsidRDefault="003D31F6">
      <w:pPr>
        <w:pStyle w:val="Header"/>
        <w:rPr>
          <w:rFonts w:ascii="Amasis MT Pro Black" w:hAnsi="Amasis MT Pro Black"/>
          <w:sz w:val="28"/>
          <w:szCs w:val="28"/>
        </w:rPr>
      </w:pPr>
    </w:p>
    <w:p w14:paraId="6633DDF8" w14:textId="77777777" w:rsidR="00057E32" w:rsidRPr="003D31F6" w:rsidRDefault="00057E32">
      <w:pPr>
        <w:pStyle w:val="Header"/>
        <w:rPr>
          <w:rFonts w:ascii="Amasis MT Pro Black" w:hAnsi="Amasis MT Pro Black"/>
          <w:sz w:val="28"/>
          <w:szCs w:val="28"/>
        </w:rPr>
      </w:pPr>
    </w:p>
    <w:p w14:paraId="56A367FE" w14:textId="167F98F4" w:rsidR="00057E32" w:rsidRPr="003D31F6" w:rsidRDefault="0042793C">
      <w:pPr>
        <w:pStyle w:val="Header"/>
        <w:rPr>
          <w:rFonts w:ascii="Amasis MT Pro Black" w:hAnsi="Amasis MT Pro Black"/>
          <w:sz w:val="28"/>
          <w:szCs w:val="28"/>
        </w:rPr>
      </w:pPr>
      <w:r w:rsidRPr="003D31F6">
        <w:rPr>
          <w:rFonts w:ascii="Amasis MT Pro Black" w:hAnsi="Amasis MT Pro Black"/>
          <w:sz w:val="28"/>
          <w:szCs w:val="28"/>
        </w:rPr>
        <w:t>Date of application</w:t>
      </w:r>
      <w:r w:rsidR="003D31F6">
        <w:rPr>
          <w:rFonts w:ascii="Amasis MT Pro Black" w:hAnsi="Amasis MT Pro Black"/>
          <w:sz w:val="28"/>
          <w:szCs w:val="28"/>
        </w:rPr>
        <w:t>:</w:t>
      </w:r>
    </w:p>
    <w:p w14:paraId="75E4A88C" w14:textId="77777777" w:rsidR="0042793C" w:rsidRDefault="0042793C">
      <w:pPr>
        <w:pStyle w:val="Header"/>
        <w:rPr>
          <w:rFonts w:ascii="Amasis MT Pro Black" w:hAnsi="Amasis MT Pro Black"/>
          <w:sz w:val="28"/>
          <w:szCs w:val="28"/>
        </w:rPr>
      </w:pPr>
    </w:p>
    <w:p w14:paraId="24A10A0A" w14:textId="77777777" w:rsidR="003D31F6" w:rsidRDefault="003D31F6">
      <w:pPr>
        <w:pStyle w:val="Header"/>
        <w:rPr>
          <w:rFonts w:ascii="Amasis MT Pro Black" w:hAnsi="Amasis MT Pro Black"/>
          <w:sz w:val="28"/>
          <w:szCs w:val="28"/>
        </w:rPr>
      </w:pPr>
    </w:p>
    <w:p w14:paraId="2A6A24A5" w14:textId="77777777" w:rsidR="003D31F6" w:rsidRPr="003D31F6" w:rsidRDefault="003D31F6">
      <w:pPr>
        <w:pStyle w:val="Header"/>
        <w:rPr>
          <w:rFonts w:ascii="Amasis MT Pro Black" w:hAnsi="Amasis MT Pro Black"/>
          <w:sz w:val="28"/>
          <w:szCs w:val="28"/>
        </w:rPr>
      </w:pPr>
    </w:p>
    <w:p w14:paraId="39E0327E" w14:textId="77777777" w:rsidR="0042793C" w:rsidRPr="003D31F6" w:rsidRDefault="0042793C">
      <w:pPr>
        <w:pStyle w:val="Header"/>
        <w:rPr>
          <w:rFonts w:ascii="Amasis MT Pro Black" w:hAnsi="Amasis MT Pro Black"/>
          <w:sz w:val="28"/>
          <w:szCs w:val="28"/>
        </w:rPr>
      </w:pPr>
    </w:p>
    <w:p w14:paraId="713314A0" w14:textId="0ECA67B0" w:rsidR="0042793C" w:rsidRPr="003D31F6" w:rsidRDefault="0042793C">
      <w:pPr>
        <w:pStyle w:val="Header"/>
        <w:rPr>
          <w:rFonts w:ascii="Amasis MT Pro Black" w:hAnsi="Amasis MT Pro Black"/>
          <w:sz w:val="28"/>
          <w:szCs w:val="28"/>
        </w:rPr>
      </w:pPr>
      <w:r w:rsidRPr="003D31F6">
        <w:rPr>
          <w:rFonts w:ascii="Amasis MT Pro Black" w:hAnsi="Amasis MT Pro Black"/>
          <w:sz w:val="28"/>
          <w:szCs w:val="28"/>
        </w:rPr>
        <w:t>Proposed by:</w:t>
      </w:r>
    </w:p>
    <w:p w14:paraId="29C2F26C" w14:textId="77777777" w:rsidR="0042793C" w:rsidRPr="003D31F6" w:rsidRDefault="0042793C">
      <w:pPr>
        <w:pStyle w:val="Header"/>
        <w:rPr>
          <w:rFonts w:ascii="Amasis MT Pro Black" w:hAnsi="Amasis MT Pro Black"/>
          <w:sz w:val="28"/>
          <w:szCs w:val="28"/>
        </w:rPr>
      </w:pPr>
    </w:p>
    <w:p w14:paraId="060B4FD7" w14:textId="77777777" w:rsidR="0042793C" w:rsidRDefault="0042793C">
      <w:pPr>
        <w:pStyle w:val="Header"/>
        <w:rPr>
          <w:rFonts w:ascii="Amasis MT Pro Black" w:hAnsi="Amasis MT Pro Black"/>
          <w:sz w:val="28"/>
          <w:szCs w:val="28"/>
        </w:rPr>
      </w:pPr>
    </w:p>
    <w:p w14:paraId="0D2F47A4" w14:textId="77777777" w:rsidR="003D31F6" w:rsidRDefault="003D31F6">
      <w:pPr>
        <w:pStyle w:val="Header"/>
        <w:rPr>
          <w:rFonts w:ascii="Amasis MT Pro Black" w:hAnsi="Amasis MT Pro Black"/>
          <w:sz w:val="28"/>
          <w:szCs w:val="28"/>
        </w:rPr>
      </w:pPr>
    </w:p>
    <w:p w14:paraId="3962E3A2" w14:textId="77777777" w:rsidR="003D31F6" w:rsidRPr="003D31F6" w:rsidRDefault="003D31F6">
      <w:pPr>
        <w:pStyle w:val="Header"/>
        <w:rPr>
          <w:rFonts w:ascii="Amasis MT Pro Black" w:hAnsi="Amasis MT Pro Black"/>
          <w:sz w:val="28"/>
          <w:szCs w:val="28"/>
        </w:rPr>
      </w:pPr>
    </w:p>
    <w:p w14:paraId="2F428386" w14:textId="25280259" w:rsidR="0042793C" w:rsidRPr="003D31F6" w:rsidRDefault="0042793C">
      <w:pPr>
        <w:pStyle w:val="Header"/>
        <w:rPr>
          <w:rFonts w:ascii="Amasis MT Pro Black" w:hAnsi="Amasis MT Pro Black"/>
          <w:sz w:val="28"/>
          <w:szCs w:val="28"/>
        </w:rPr>
      </w:pPr>
      <w:r w:rsidRPr="003D31F6">
        <w:rPr>
          <w:rFonts w:ascii="Amasis MT Pro Black" w:hAnsi="Amasis MT Pro Black"/>
          <w:sz w:val="28"/>
          <w:szCs w:val="28"/>
        </w:rPr>
        <w:t>Previous bowling experience – if any</w:t>
      </w:r>
    </w:p>
    <w:p w14:paraId="0722339F" w14:textId="77777777" w:rsidR="0042793C" w:rsidRPr="003D31F6" w:rsidRDefault="0042793C">
      <w:pPr>
        <w:pStyle w:val="Header"/>
        <w:rPr>
          <w:rFonts w:ascii="Amasis MT Pro Black" w:hAnsi="Amasis MT Pro Black"/>
          <w:sz w:val="28"/>
          <w:szCs w:val="28"/>
        </w:rPr>
      </w:pPr>
    </w:p>
    <w:p w14:paraId="4AF15FCE" w14:textId="77777777" w:rsidR="0042793C" w:rsidRPr="003D31F6" w:rsidRDefault="0042793C">
      <w:pPr>
        <w:pStyle w:val="Header"/>
        <w:rPr>
          <w:rFonts w:ascii="Amasis MT Pro Black" w:hAnsi="Amasis MT Pro Black"/>
          <w:sz w:val="28"/>
          <w:szCs w:val="28"/>
        </w:rPr>
      </w:pPr>
    </w:p>
    <w:p w14:paraId="62FC4DA6" w14:textId="77777777" w:rsidR="0042793C" w:rsidRPr="003D31F6" w:rsidRDefault="0042793C">
      <w:pPr>
        <w:pStyle w:val="Header"/>
        <w:rPr>
          <w:rFonts w:ascii="Amasis MT Pro Black" w:hAnsi="Amasis MT Pro Black"/>
          <w:sz w:val="28"/>
          <w:szCs w:val="28"/>
        </w:rPr>
      </w:pPr>
    </w:p>
    <w:p w14:paraId="01E13DC8" w14:textId="77777777" w:rsidR="0042793C" w:rsidRDefault="0042793C">
      <w:pPr>
        <w:pStyle w:val="Header"/>
      </w:pPr>
    </w:p>
    <w:p w14:paraId="1466FD44" w14:textId="77777777" w:rsidR="0042793C" w:rsidRDefault="0042793C">
      <w:pPr>
        <w:pStyle w:val="Header"/>
      </w:pPr>
    </w:p>
    <w:p w14:paraId="275B40F9" w14:textId="77777777" w:rsidR="0042793C" w:rsidRDefault="0042793C">
      <w:pPr>
        <w:pStyle w:val="Header"/>
      </w:pPr>
    </w:p>
    <w:sectPr w:rsidR="004279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96" w:right="567" w:bottom="284" w:left="851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6D1E9" w14:textId="77777777" w:rsidR="007A4C39" w:rsidRDefault="007A4C39">
      <w:r>
        <w:separator/>
      </w:r>
    </w:p>
  </w:endnote>
  <w:endnote w:type="continuationSeparator" w:id="0">
    <w:p w14:paraId="31194F4E" w14:textId="77777777" w:rsidR="007A4C39" w:rsidRDefault="007A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B0F6E" w14:textId="77777777" w:rsidR="00DC28BD" w:rsidRDefault="00DC28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C215" w14:textId="77777777" w:rsidR="00841F8D" w:rsidRDefault="00841F8D">
    <w:pPr>
      <w:pStyle w:val="Footer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FAAB" w14:textId="77777777" w:rsidR="00DC28BD" w:rsidRDefault="00DC28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B432B" w14:textId="77777777" w:rsidR="007A4C39" w:rsidRDefault="007A4C39">
      <w:r>
        <w:separator/>
      </w:r>
    </w:p>
  </w:footnote>
  <w:footnote w:type="continuationSeparator" w:id="0">
    <w:p w14:paraId="6FC905A4" w14:textId="77777777" w:rsidR="007A4C39" w:rsidRDefault="007A4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A5231" w14:textId="77777777" w:rsidR="00DC28BD" w:rsidRDefault="00DC28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3334" w14:textId="77777777" w:rsidR="00841F8D" w:rsidRDefault="007A4C39">
    <w:pPr>
      <w:pStyle w:val="Header"/>
      <w:spacing w:after="60"/>
      <w:jc w:val="center"/>
      <w:rPr>
        <w:rFonts w:ascii="Bookman Old Style" w:hAnsi="Bookman Old Style" w:cs="Arial"/>
        <w:sz w:val="16"/>
      </w:rPr>
    </w:pPr>
    <w:r>
      <w:rPr>
        <w:rFonts w:ascii="Bookman Old Style" w:hAnsi="Bookman Old Style" w:cs="Arial"/>
        <w:b/>
        <w:bCs/>
        <w:sz w:val="48"/>
      </w:rPr>
      <w:pict w14:anchorId="19AE30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431.45pt;margin-top:7.1pt;width:46.9pt;height:45.45pt;z-index:251656704;mso-wrap-distance-left:9.05pt;mso-wrap-distance-right:9.05pt" filled="t">
          <v:fill opacity="0" color2="black"/>
          <v:imagedata r:id="rId1" o:title=""/>
        </v:shape>
      </w:pict>
    </w:r>
    <w:r w:rsidR="00841F8D">
      <w:rPr>
        <w:rFonts w:ascii="Bookman Old Style" w:hAnsi="Bookman Old Style" w:cs="Arial"/>
        <w:b/>
        <w:bCs/>
        <w:sz w:val="48"/>
      </w:rPr>
      <w:t>Hockley Bowling Club</w:t>
    </w:r>
  </w:p>
  <w:p w14:paraId="08090033" w14:textId="77777777" w:rsidR="00841F8D" w:rsidRDefault="00841F8D">
    <w:pPr>
      <w:pStyle w:val="Header"/>
      <w:jc w:val="center"/>
      <w:rPr>
        <w:rFonts w:ascii="Bookman Old Style" w:hAnsi="Bookman Old Style" w:cs="Arial"/>
        <w:sz w:val="16"/>
      </w:rPr>
    </w:pPr>
    <w:r>
      <w:rPr>
        <w:rFonts w:ascii="Bookman Old Style" w:hAnsi="Bookman Old Style" w:cs="Arial"/>
        <w:sz w:val="16"/>
      </w:rPr>
      <w:t>Founded 1929. Affiliated to Bowls England</w:t>
    </w:r>
  </w:p>
  <w:p w14:paraId="7B742871" w14:textId="74ACD8CC" w:rsidR="00394879" w:rsidRPr="002707E2" w:rsidRDefault="00841F8D" w:rsidP="002707E2">
    <w:pPr>
      <w:pStyle w:val="Header"/>
      <w:jc w:val="center"/>
      <w:rPr>
        <w:rFonts w:ascii="Bookman Old Style" w:hAnsi="Bookman Old Style" w:cs="Arial"/>
        <w:sz w:val="16"/>
      </w:rPr>
    </w:pPr>
    <w:r>
      <w:rPr>
        <w:rFonts w:ascii="Bookman Old Style" w:hAnsi="Bookman Old Style" w:cs="Arial"/>
        <w:sz w:val="16"/>
      </w:rPr>
      <w:t xml:space="preserve">Green: - Highams Road, White Hart Lane, HOCKLEY, Essex, SS5 4DG.  </w:t>
    </w:r>
  </w:p>
  <w:p w14:paraId="3240760E" w14:textId="77777777" w:rsidR="00841F8D" w:rsidRDefault="00841F8D">
    <w:pPr>
      <w:pStyle w:val="Header"/>
      <w:jc w:val="center"/>
      <w:rPr>
        <w:rFonts w:ascii="Arial" w:hAnsi="Arial" w:cs="Arial"/>
        <w:sz w:val="10"/>
      </w:rPr>
    </w:pPr>
  </w:p>
  <w:p w14:paraId="6DFDCC6D" w14:textId="77777777" w:rsidR="00841F8D" w:rsidRDefault="00841F8D">
    <w:pPr>
      <w:pStyle w:val="Header"/>
      <w:jc w:val="center"/>
      <w:rPr>
        <w:rFonts w:ascii="Bookman Old Style" w:hAnsi="Bookman Old Style" w:cs="Arial"/>
        <w:b/>
        <w:bCs/>
        <w:sz w:val="10"/>
      </w:rPr>
    </w:pPr>
    <w:r>
      <w:rPr>
        <w:rFonts w:ascii="Bookman Old Style" w:hAnsi="Bookman Old Style" w:cs="Arial"/>
        <w:b/>
        <w:bCs/>
        <w:sz w:val="18"/>
      </w:rPr>
      <w:t>Please reply to: -</w:t>
    </w:r>
  </w:p>
  <w:p w14:paraId="3C986D88" w14:textId="77777777" w:rsidR="00841F8D" w:rsidRDefault="00841F8D">
    <w:pPr>
      <w:pStyle w:val="Header"/>
      <w:jc w:val="center"/>
      <w:rPr>
        <w:rFonts w:ascii="Bookman Old Style" w:hAnsi="Bookman Old Style" w:cs="Arial"/>
        <w:b/>
        <w:bCs/>
        <w:sz w:val="10"/>
      </w:rPr>
    </w:pPr>
  </w:p>
  <w:p w14:paraId="3EAEBEAB" w14:textId="057250A2" w:rsidR="00841F8D" w:rsidRDefault="00EA16B8">
    <w:pPr>
      <w:pStyle w:val="Header"/>
      <w:jc w:val="center"/>
      <w:rPr>
        <w:rFonts w:ascii="Bookman Old Style" w:hAnsi="Bookman Old Style" w:cs="Arial"/>
        <w:b/>
        <w:bCs/>
      </w:rPr>
    </w:pPr>
    <w:r>
      <w:rPr>
        <w:rFonts w:ascii="Bookman Old Style" w:hAnsi="Bookman Old Style" w:cs="Arial"/>
        <w:b/>
        <w:bCs/>
      </w:rPr>
      <w:t>Membership</w:t>
    </w:r>
    <w:r w:rsidR="00841F8D">
      <w:rPr>
        <w:rFonts w:ascii="Bookman Old Style" w:hAnsi="Bookman Old Style" w:cs="Arial"/>
        <w:b/>
        <w:bCs/>
      </w:rPr>
      <w:t xml:space="preserve"> Secretary: - </w:t>
    </w:r>
    <w:r w:rsidR="007F3E79">
      <w:rPr>
        <w:rFonts w:ascii="Bookman Old Style" w:hAnsi="Bookman Old Style" w:cs="Arial"/>
        <w:b/>
        <w:bCs/>
      </w:rPr>
      <w:t>Mr. Derek Hutchinson</w:t>
    </w:r>
    <w:r w:rsidR="00D7693F">
      <w:rPr>
        <w:rFonts w:ascii="Bookman Old Style" w:hAnsi="Bookman Old Style" w:cs="Arial"/>
        <w:b/>
        <w:bCs/>
      </w:rPr>
      <w:t>,</w:t>
    </w:r>
    <w:r w:rsidR="007F3E79">
      <w:rPr>
        <w:rFonts w:ascii="Bookman Old Style" w:hAnsi="Bookman Old Style" w:cs="Arial"/>
        <w:b/>
        <w:bCs/>
      </w:rPr>
      <w:t xml:space="preserve"> 51 Mapledene Ave</w:t>
    </w:r>
    <w:r>
      <w:rPr>
        <w:rFonts w:ascii="Bookman Old Style" w:hAnsi="Bookman Old Style" w:cs="Arial"/>
        <w:b/>
        <w:bCs/>
      </w:rPr>
      <w:t>., Hullbridge,</w:t>
    </w:r>
    <w:r w:rsidR="00D7693F">
      <w:rPr>
        <w:rFonts w:ascii="Bookman Old Style" w:hAnsi="Bookman Old Style" w:cs="Arial"/>
        <w:b/>
        <w:bCs/>
      </w:rPr>
      <w:t xml:space="preserve"> Essex</w:t>
    </w:r>
    <w:r w:rsidR="00FF3D57">
      <w:rPr>
        <w:rFonts w:ascii="Bookman Old Style" w:hAnsi="Bookman Old Style" w:cs="Arial"/>
        <w:b/>
        <w:bCs/>
      </w:rPr>
      <w:t>.</w:t>
    </w:r>
    <w:r w:rsidR="00D7693F">
      <w:rPr>
        <w:rFonts w:ascii="Bookman Old Style" w:hAnsi="Bookman Old Style" w:cs="Arial"/>
        <w:b/>
        <w:bCs/>
      </w:rPr>
      <w:t xml:space="preserve">  SS</w:t>
    </w:r>
    <w:r w:rsidR="007F3E79">
      <w:rPr>
        <w:rFonts w:ascii="Bookman Old Style" w:hAnsi="Bookman Old Style" w:cs="Arial"/>
        <w:b/>
        <w:bCs/>
      </w:rPr>
      <w:t>5 6JB</w:t>
    </w:r>
    <w:r w:rsidR="00841F8D">
      <w:rPr>
        <w:rFonts w:ascii="Bookman Old Style" w:hAnsi="Bookman Old Style" w:cs="Arial"/>
        <w:b/>
        <w:bCs/>
      </w:rPr>
      <w:t xml:space="preserve"> </w:t>
    </w:r>
  </w:p>
  <w:p w14:paraId="50D56BCE" w14:textId="0921B9A3" w:rsidR="00841F8D" w:rsidRDefault="00841F8D">
    <w:pPr>
      <w:pStyle w:val="Header"/>
      <w:jc w:val="center"/>
    </w:pPr>
    <w:r>
      <w:rPr>
        <w:rFonts w:ascii="Bookman Old Style" w:hAnsi="Bookman Old Style" w:cs="Arial"/>
        <w:b/>
        <w:bCs/>
      </w:rPr>
      <w:t xml:space="preserve">Tel: </w:t>
    </w:r>
    <w:r w:rsidR="00EA16B8">
      <w:rPr>
        <w:rFonts w:ascii="Bookman Old Style" w:hAnsi="Bookman Old Style" w:cs="Arial"/>
        <w:b/>
        <w:bCs/>
      </w:rPr>
      <w:t>078</w:t>
    </w:r>
    <w:r w:rsidR="009D2D1A">
      <w:rPr>
        <w:rFonts w:ascii="Bookman Old Style" w:hAnsi="Bookman Old Style" w:cs="Arial"/>
        <w:b/>
        <w:bCs/>
      </w:rPr>
      <w:t>67 513792</w:t>
    </w:r>
  </w:p>
  <w:p w14:paraId="109AFAB2" w14:textId="1E536151" w:rsidR="0051326B" w:rsidRPr="004E18D6" w:rsidRDefault="007A4C39" w:rsidP="004E18D6">
    <w:pPr>
      <w:pStyle w:val="Header"/>
      <w:jc w:val="center"/>
      <w:rPr>
        <w:rFonts w:ascii="Arial" w:hAnsi="Arial" w:cs="Arial"/>
        <w:b/>
        <w:bCs/>
        <w:sz w:val="16"/>
        <w:lang w:val="en-US" w:eastAsia="en-GB"/>
      </w:rPr>
    </w:pPr>
    <w:r>
      <w:pict w14:anchorId="4A7F30EB">
        <v:line id="_x0000_s1025" style="position:absolute;left:0;text-align:left;z-index:-251658752" from="-.55pt,5.5pt" to="494.45pt,5.5pt" strokeweight=".79mm">
          <v:stroke joinstyle="miter" endcap="square"/>
        </v:line>
      </w:pict>
    </w:r>
  </w:p>
  <w:p w14:paraId="15305686" w14:textId="08A05218" w:rsidR="00841F8D" w:rsidRDefault="0051326B" w:rsidP="0051326B">
    <w:pPr>
      <w:pStyle w:val="Header"/>
      <w:rPr>
        <w:rFonts w:ascii="Arial" w:hAnsi="Arial" w:cs="Arial"/>
        <w:b/>
        <w:bCs/>
      </w:rPr>
    </w:pPr>
    <w:r w:rsidRPr="0051326B">
      <w:rPr>
        <w:rFonts w:ascii="Arial" w:hAnsi="Arial" w:cs="Arial"/>
        <w:b/>
        <w:bCs/>
      </w:rPr>
      <w:t>Preside</w:t>
    </w:r>
    <w:r>
      <w:rPr>
        <w:rFonts w:ascii="Arial" w:hAnsi="Arial" w:cs="Arial"/>
        <w:b/>
        <w:bCs/>
      </w:rPr>
      <w:t>nt: Mrs Maggie Walsingham</w:t>
    </w:r>
    <w:r w:rsidR="00936908">
      <w:rPr>
        <w:rFonts w:ascii="Arial" w:hAnsi="Arial" w:cs="Arial"/>
        <w:b/>
        <w:bCs/>
      </w:rPr>
      <w:tab/>
    </w:r>
    <w:r w:rsidR="00936908">
      <w:rPr>
        <w:rFonts w:ascii="Arial" w:hAnsi="Arial" w:cs="Arial"/>
        <w:b/>
        <w:bCs/>
      </w:rPr>
      <w:tab/>
    </w:r>
    <w:r w:rsidR="00936908">
      <w:rPr>
        <w:rFonts w:ascii="Arial" w:hAnsi="Arial" w:cs="Arial"/>
        <w:b/>
        <w:bCs/>
      </w:rPr>
      <w:tab/>
    </w:r>
    <w:r w:rsidR="00936908">
      <w:rPr>
        <w:rFonts w:ascii="Arial" w:hAnsi="Arial" w:cs="Arial"/>
        <w:b/>
        <w:bCs/>
      </w:rPr>
      <w:tab/>
      <w:t xml:space="preserve">Vice Captain: Mrs Debbie Fletcher </w:t>
    </w:r>
  </w:p>
  <w:p w14:paraId="2D1C7D8B" w14:textId="68B643AC" w:rsidR="00936908" w:rsidRPr="0051326B" w:rsidRDefault="00936908" w:rsidP="0051326B">
    <w:pPr>
      <w:pStyle w:val="Head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Captain: Mr. Graham Barnett</w:t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  <w:t>Vice Captain: Mr. Rob Robins</w:t>
    </w:r>
  </w:p>
  <w:p w14:paraId="1F0E66FF" w14:textId="77777777" w:rsidR="0051326B" w:rsidRDefault="0051326B" w:rsidP="0051326B">
    <w:pPr>
      <w:pStyle w:val="Header"/>
      <w:rPr>
        <w:rFonts w:ascii="Arial" w:hAnsi="Arial" w:cs="Arial"/>
        <w:b/>
        <w:bCs/>
        <w:sz w:val="6"/>
      </w:rPr>
    </w:pPr>
  </w:p>
  <w:p w14:paraId="2CCDCC56" w14:textId="77777777" w:rsidR="0051326B" w:rsidRDefault="0051326B" w:rsidP="0051326B">
    <w:pPr>
      <w:pStyle w:val="Header"/>
      <w:rPr>
        <w:rFonts w:ascii="Arial" w:hAnsi="Arial" w:cs="Arial"/>
        <w:b/>
        <w:bCs/>
        <w:sz w:val="6"/>
      </w:rPr>
    </w:pPr>
  </w:p>
  <w:p w14:paraId="13A66EF7" w14:textId="77777777" w:rsidR="0051326B" w:rsidRDefault="0051326B" w:rsidP="0051326B">
    <w:pPr>
      <w:pStyle w:val="Header"/>
      <w:rPr>
        <w:rFonts w:ascii="Arial" w:hAnsi="Arial" w:cs="Arial"/>
        <w:b/>
        <w:bCs/>
        <w:sz w:val="6"/>
      </w:rPr>
    </w:pPr>
  </w:p>
  <w:p w14:paraId="3AEEAA69" w14:textId="2C658AB9" w:rsidR="0051326B" w:rsidRDefault="007A4C39" w:rsidP="0051326B">
    <w:pPr>
      <w:pStyle w:val="Header"/>
      <w:rPr>
        <w:rFonts w:ascii="Arial" w:hAnsi="Arial" w:cs="Arial"/>
        <w:b/>
        <w:bCs/>
        <w:sz w:val="6"/>
      </w:rPr>
    </w:pPr>
    <w:r>
      <w:pict w14:anchorId="0C847D64">
        <v:line id="_x0000_s1026" style="position:absolute;z-index:-251657728;mso-position-horizontal-relative:text;mso-position-vertical-relative:text" from="116.1pt,2.85pt" to="404.1pt,2.85pt" strokeweight=".09mm">
          <v:stroke joinstyle="miter" endcap="square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866DB" w14:textId="77777777" w:rsidR="00DC28BD" w:rsidRDefault="00DC28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30648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03B4"/>
    <w:rsid w:val="00003242"/>
    <w:rsid w:val="000510EB"/>
    <w:rsid w:val="00057628"/>
    <w:rsid w:val="00057E32"/>
    <w:rsid w:val="00063A60"/>
    <w:rsid w:val="000C1143"/>
    <w:rsid w:val="000F2EAC"/>
    <w:rsid w:val="00102424"/>
    <w:rsid w:val="00155A5A"/>
    <w:rsid w:val="001C19DB"/>
    <w:rsid w:val="001E5153"/>
    <w:rsid w:val="001E7F53"/>
    <w:rsid w:val="001F3C1C"/>
    <w:rsid w:val="00206EC6"/>
    <w:rsid w:val="00213169"/>
    <w:rsid w:val="00220DCD"/>
    <w:rsid w:val="002442AC"/>
    <w:rsid w:val="00266362"/>
    <w:rsid w:val="002707E2"/>
    <w:rsid w:val="002F0DC1"/>
    <w:rsid w:val="003450D4"/>
    <w:rsid w:val="00394879"/>
    <w:rsid w:val="003A072F"/>
    <w:rsid w:val="003D31F6"/>
    <w:rsid w:val="0042793C"/>
    <w:rsid w:val="00485382"/>
    <w:rsid w:val="004A4295"/>
    <w:rsid w:val="004C0631"/>
    <w:rsid w:val="004E18D6"/>
    <w:rsid w:val="00506E66"/>
    <w:rsid w:val="00510BEA"/>
    <w:rsid w:val="0051326B"/>
    <w:rsid w:val="00513B67"/>
    <w:rsid w:val="005503B4"/>
    <w:rsid w:val="00554E42"/>
    <w:rsid w:val="00586AEB"/>
    <w:rsid w:val="00594DA9"/>
    <w:rsid w:val="005C54C8"/>
    <w:rsid w:val="006211FA"/>
    <w:rsid w:val="00630664"/>
    <w:rsid w:val="006A3682"/>
    <w:rsid w:val="007929EB"/>
    <w:rsid w:val="007A4C39"/>
    <w:rsid w:val="007F03B4"/>
    <w:rsid w:val="007F3E79"/>
    <w:rsid w:val="00832DB5"/>
    <w:rsid w:val="00841F8D"/>
    <w:rsid w:val="00855786"/>
    <w:rsid w:val="008B5810"/>
    <w:rsid w:val="008C35E8"/>
    <w:rsid w:val="008E6D17"/>
    <w:rsid w:val="00936908"/>
    <w:rsid w:val="00936CD9"/>
    <w:rsid w:val="00957FFA"/>
    <w:rsid w:val="00976008"/>
    <w:rsid w:val="00993764"/>
    <w:rsid w:val="009D2D1A"/>
    <w:rsid w:val="00A36703"/>
    <w:rsid w:val="00A70DA2"/>
    <w:rsid w:val="00AA3D60"/>
    <w:rsid w:val="00AE5505"/>
    <w:rsid w:val="00B534F4"/>
    <w:rsid w:val="00B649EE"/>
    <w:rsid w:val="00B943C6"/>
    <w:rsid w:val="00BA0816"/>
    <w:rsid w:val="00BB5BE9"/>
    <w:rsid w:val="00BE6F59"/>
    <w:rsid w:val="00CD4F8B"/>
    <w:rsid w:val="00D0115F"/>
    <w:rsid w:val="00D06E9E"/>
    <w:rsid w:val="00D32011"/>
    <w:rsid w:val="00D52717"/>
    <w:rsid w:val="00D7693F"/>
    <w:rsid w:val="00DC28BD"/>
    <w:rsid w:val="00EA16B8"/>
    <w:rsid w:val="00EB4525"/>
    <w:rsid w:val="00EC56B3"/>
    <w:rsid w:val="00ED786A"/>
    <w:rsid w:val="00F2229A"/>
    <w:rsid w:val="00FB5712"/>
    <w:rsid w:val="00FF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oNotEmbedSmartTags/>
  <w:decimalSymbol w:val="."/>
  <w:listSeparator w:val=","/>
  <w14:docId w14:val="7A85C5D8"/>
  <w15:chartTrackingRefBased/>
  <w15:docId w15:val="{21E44A26-AF1F-4079-A987-4D2CFD3B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Headed%20Pap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Headed Paper</Template>
  <TotalTime>7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Membership: Number: 20349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Membership: Number: 20349</dc:title>
  <dc:subject/>
  <dc:creator>Adam</dc:creator>
  <cp:keywords/>
  <dc:description/>
  <cp:lastModifiedBy>Penny Emberton-Brooks</cp:lastModifiedBy>
  <cp:revision>12</cp:revision>
  <cp:lastPrinted>2025-06-01T12:42:00Z</cp:lastPrinted>
  <dcterms:created xsi:type="dcterms:W3CDTF">2026-03-20T14:31:00Z</dcterms:created>
  <dcterms:modified xsi:type="dcterms:W3CDTF">2026-05-31T12:58:00Z</dcterms:modified>
</cp:coreProperties>
</file>